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D8D36" w14:textId="77777777" w:rsidR="00E777C7" w:rsidRDefault="00000000">
      <w:pPr>
        <w:pStyle w:val="Standard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ru-RU"/>
        </w:rPr>
        <w:t>Протокол</w:t>
      </w:r>
    </w:p>
    <w:p w14:paraId="51EF37B8" w14:textId="77777777" w:rsidR="00E777C7" w:rsidRDefault="00000000">
      <w:pPr>
        <w:pStyle w:val="Standard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lang w:eastAsia="ru-RU"/>
        </w:rPr>
        <w:t>О подведении итогов школьного этапа всероссийской</w:t>
      </w:r>
    </w:p>
    <w:p w14:paraId="61396549" w14:textId="77777777" w:rsidR="00E777C7" w:rsidRDefault="00000000">
      <w:pPr>
        <w:pStyle w:val="Standard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lang w:eastAsia="ru-RU"/>
        </w:rPr>
        <w:t>олимпиады школьников по истории</w:t>
      </w:r>
    </w:p>
    <w:p w14:paraId="71EF7A62" w14:textId="77777777" w:rsidR="00E777C7" w:rsidRDefault="00000000">
      <w:pPr>
        <w:pStyle w:val="Standard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Протокол №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1  от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20 сентября 2024</w:t>
      </w:r>
    </w:p>
    <w:p w14:paraId="0B36EBC7" w14:textId="77777777" w:rsidR="00E777C7" w:rsidRDefault="00E777C7">
      <w:pPr>
        <w:pStyle w:val="Standard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4FFF39B" w14:textId="77777777" w:rsidR="00E777C7" w:rsidRDefault="00000000">
      <w:pPr>
        <w:pStyle w:val="Standard"/>
        <w:rPr>
          <w:rFonts w:hint="eastAsia"/>
        </w:rPr>
      </w:pPr>
      <w:r>
        <w:rPr>
          <w:rFonts w:ascii="Times New Roman" w:eastAsia="Times New Roman" w:hAnsi="Times New Roman" w:cs="Times New Roman"/>
          <w:lang w:eastAsia="ru-RU"/>
        </w:rPr>
        <w:t>Члены жюри в составе:</w:t>
      </w:r>
    </w:p>
    <w:p w14:paraId="7A3151A1" w14:textId="77777777" w:rsidR="00E777C7" w:rsidRDefault="00000000">
      <w:pPr>
        <w:pStyle w:val="Standard"/>
        <w:ind w:left="360"/>
        <w:rPr>
          <w:rFonts w:hint="eastAsia"/>
        </w:rPr>
      </w:pPr>
      <w:r>
        <w:rPr>
          <w:rFonts w:ascii="Times New Roman" w:eastAsia="Times New Roman" w:hAnsi="Times New Roman" w:cs="Times New Roman"/>
          <w:lang w:eastAsia="ru-RU"/>
        </w:rPr>
        <w:t>1.Сотникова Валентина Михайловна</w:t>
      </w:r>
    </w:p>
    <w:p w14:paraId="511582E6" w14:textId="77777777" w:rsidR="00E777C7" w:rsidRDefault="00000000">
      <w:pPr>
        <w:pStyle w:val="Standard"/>
        <w:ind w:left="360"/>
        <w:rPr>
          <w:rFonts w:hint="eastAsia"/>
        </w:rPr>
      </w:pPr>
      <w:r>
        <w:rPr>
          <w:rFonts w:ascii="Times New Roman" w:eastAsia="Times New Roman" w:hAnsi="Times New Roman" w:cs="Times New Roman"/>
          <w:lang w:eastAsia="ru-RU"/>
        </w:rPr>
        <w:t>2.Банькова Марина Трофимовна</w:t>
      </w:r>
    </w:p>
    <w:p w14:paraId="414BA3AC" w14:textId="77777777" w:rsidR="00E777C7" w:rsidRDefault="00000000">
      <w:pPr>
        <w:pStyle w:val="Standard"/>
        <w:ind w:left="360"/>
        <w:rPr>
          <w:rFonts w:hint="eastAsia"/>
        </w:rPr>
      </w:pPr>
      <w:r>
        <w:rPr>
          <w:rFonts w:ascii="Times New Roman" w:eastAsia="Times New Roman" w:hAnsi="Times New Roman" w:cs="Times New Roman"/>
          <w:lang w:eastAsia="ru-RU"/>
        </w:rPr>
        <w:t>3.Ануфриева Меланья Алексеевна</w:t>
      </w:r>
    </w:p>
    <w:p w14:paraId="0DD2C977" w14:textId="77777777" w:rsidR="00E777C7" w:rsidRDefault="00000000">
      <w:pPr>
        <w:pStyle w:val="Standard"/>
        <w:rPr>
          <w:rFonts w:hint="eastAsia"/>
        </w:rPr>
      </w:pPr>
      <w:r>
        <w:rPr>
          <w:rFonts w:ascii="Times New Roman" w:eastAsia="Times New Roman" w:hAnsi="Times New Roman" w:cs="Times New Roman"/>
          <w:lang w:eastAsia="ru-RU"/>
        </w:rPr>
        <w:t>Подвели итоги школьного этапа всероссийской олимпиады школьников по истории, состоявшегося 19 сентября 2024г.</w:t>
      </w:r>
    </w:p>
    <w:p w14:paraId="6A8794BF" w14:textId="77777777" w:rsidR="00E777C7" w:rsidRDefault="00E777C7">
      <w:pPr>
        <w:pStyle w:val="Standard"/>
        <w:ind w:left="360"/>
        <w:rPr>
          <w:rFonts w:ascii="Times New Roman" w:eastAsia="Times New Roman" w:hAnsi="Times New Roman" w:cs="Times New Roman"/>
          <w:lang w:eastAsia="ru-RU"/>
        </w:rPr>
      </w:pPr>
    </w:p>
    <w:p w14:paraId="6E625E44" w14:textId="77777777" w:rsidR="00E777C7" w:rsidRDefault="00000000">
      <w:pPr>
        <w:pStyle w:val="Standard"/>
        <w:rPr>
          <w:rFonts w:hint="eastAsia"/>
        </w:rPr>
      </w:pPr>
      <w:r>
        <w:rPr>
          <w:rFonts w:ascii="Times New Roman" w:eastAsia="Times New Roman" w:hAnsi="Times New Roman" w:cs="Times New Roman"/>
          <w:lang w:eastAsia="ru-RU"/>
        </w:rPr>
        <w:t>Победителями и призерами признаны следующие участники:</w:t>
      </w:r>
    </w:p>
    <w:p w14:paraId="4EC752B5" w14:textId="77777777" w:rsidR="00E777C7" w:rsidRDefault="00E777C7">
      <w:pPr>
        <w:pStyle w:val="Standard"/>
        <w:rPr>
          <w:rFonts w:ascii="Times New Roman" w:eastAsia="Times New Roman" w:hAnsi="Times New Roman" w:cs="Times New Roman"/>
          <w:lang w:eastAsia="ru-RU"/>
        </w:rPr>
      </w:pPr>
    </w:p>
    <w:p w14:paraId="4FBCDB45" w14:textId="77777777" w:rsidR="00E777C7" w:rsidRDefault="00000000">
      <w:pPr>
        <w:pStyle w:val="Standard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i/>
          <w:u w:val="single"/>
          <w:lang w:eastAsia="ru-RU"/>
        </w:rPr>
        <w:t>Призеры</w:t>
      </w:r>
    </w:p>
    <w:tbl>
      <w:tblPr>
        <w:tblW w:w="11220" w:type="dxa"/>
        <w:tblInd w:w="-9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9"/>
        <w:gridCol w:w="2476"/>
        <w:gridCol w:w="1033"/>
        <w:gridCol w:w="2885"/>
        <w:gridCol w:w="1491"/>
        <w:gridCol w:w="2436"/>
      </w:tblGrid>
      <w:tr w:rsidR="00E777C7" w14:paraId="70219493" w14:textId="77777777">
        <w:tblPrEx>
          <w:tblCellMar>
            <w:top w:w="0" w:type="dxa"/>
            <w:bottom w:w="0" w:type="dxa"/>
          </w:tblCellMar>
        </w:tblPrEx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4C707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40CAB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Ф. И участника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6CDA5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BFE65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Школа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B3F29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Кол-во баллов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2D2E5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% выполнения</w:t>
            </w:r>
          </w:p>
        </w:tc>
      </w:tr>
      <w:tr w:rsidR="00E777C7" w14:paraId="53404C7C" w14:textId="77777777">
        <w:tblPrEx>
          <w:tblCellMar>
            <w:top w:w="0" w:type="dxa"/>
            <w:bottom w:w="0" w:type="dxa"/>
          </w:tblCellMar>
        </w:tblPrEx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DAF22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447C32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t xml:space="preserve"> Попова Софья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D89FD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6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3AA77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Чигашетская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F854C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24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AE4A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75</w:t>
            </w:r>
          </w:p>
        </w:tc>
      </w:tr>
      <w:tr w:rsidR="00E777C7" w14:paraId="3997B9FC" w14:textId="77777777">
        <w:tblPrEx>
          <w:tblCellMar>
            <w:top w:w="0" w:type="dxa"/>
            <w:bottom w:w="0" w:type="dxa"/>
          </w:tblCellMar>
        </w:tblPrEx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317C6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73E1E5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t xml:space="preserve"> Харина Любовь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DD54D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7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CACEA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Чигашетская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23A7D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39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AB112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65</w:t>
            </w:r>
          </w:p>
        </w:tc>
      </w:tr>
      <w:tr w:rsidR="00E777C7" w14:paraId="4E51EA95" w14:textId="77777777">
        <w:tblPrEx>
          <w:tblCellMar>
            <w:top w:w="0" w:type="dxa"/>
            <w:bottom w:w="0" w:type="dxa"/>
          </w:tblCellMar>
        </w:tblPrEx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6C61A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AA86D9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t xml:space="preserve"> </w:t>
            </w:r>
            <w:proofErr w:type="spellStart"/>
            <w:r>
              <w:t>Крестьянникова</w:t>
            </w:r>
            <w:proofErr w:type="spellEnd"/>
            <w:r>
              <w:t xml:space="preserve"> Анастасия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3FD89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8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24E47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Чигашетская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1EE02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31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491FF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52</w:t>
            </w:r>
          </w:p>
        </w:tc>
      </w:tr>
      <w:tr w:rsidR="00E777C7" w14:paraId="450EC247" w14:textId="77777777">
        <w:tblPrEx>
          <w:tblCellMar>
            <w:top w:w="0" w:type="dxa"/>
            <w:bottom w:w="0" w:type="dxa"/>
          </w:tblCellMar>
        </w:tblPrEx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13537" w14:textId="77777777" w:rsidR="00E777C7" w:rsidRDefault="00000000">
            <w:pPr>
              <w:pStyle w:val="Standard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8345B7" w14:textId="77777777" w:rsidR="00E777C7" w:rsidRDefault="00000000">
            <w:pPr>
              <w:pStyle w:val="Standard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Мартюшев Даниил</w:t>
            </w:r>
          </w:p>
        </w:tc>
        <w:tc>
          <w:tcPr>
            <w:tcW w:w="1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642F0" w14:textId="77777777" w:rsidR="00E777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2D9A3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proofErr w:type="spellStart"/>
            <w:r>
              <w:t>Чигашетская</w:t>
            </w:r>
            <w:proofErr w:type="spellEnd"/>
            <w:r>
              <w:t xml:space="preserve"> ООШ</w:t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423FE" w14:textId="77777777" w:rsidR="00E777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5C90D" w14:textId="77777777" w:rsidR="00E777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</w:tr>
    </w:tbl>
    <w:p w14:paraId="623FED5D" w14:textId="77777777" w:rsidR="00E777C7" w:rsidRDefault="00000000">
      <w:pPr>
        <w:pStyle w:val="Standard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i/>
          <w:u w:val="single"/>
          <w:lang w:eastAsia="ru-RU"/>
        </w:rPr>
        <w:t>Участники</w:t>
      </w:r>
    </w:p>
    <w:tbl>
      <w:tblPr>
        <w:tblW w:w="11220" w:type="dxa"/>
        <w:tblInd w:w="-9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9"/>
        <w:gridCol w:w="2561"/>
        <w:gridCol w:w="1041"/>
        <w:gridCol w:w="2766"/>
        <w:gridCol w:w="1517"/>
        <w:gridCol w:w="2436"/>
      </w:tblGrid>
      <w:tr w:rsidR="00E777C7" w14:paraId="3E39D12D" w14:textId="77777777">
        <w:tblPrEx>
          <w:tblCellMar>
            <w:top w:w="0" w:type="dxa"/>
            <w:bottom w:w="0" w:type="dxa"/>
          </w:tblCellMar>
        </w:tblPrEx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2053E" w14:textId="77777777" w:rsidR="00E777C7" w:rsidRDefault="00E777C7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FEA0D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Ф. И участника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2B5FD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C6666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Школа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15FCC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Кол-во баллов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01FC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% выполнения</w:t>
            </w:r>
          </w:p>
        </w:tc>
      </w:tr>
      <w:tr w:rsidR="00E777C7" w14:paraId="21C8C0D2" w14:textId="77777777">
        <w:tblPrEx>
          <w:tblCellMar>
            <w:top w:w="0" w:type="dxa"/>
            <w:bottom w:w="0" w:type="dxa"/>
          </w:tblCellMar>
        </w:tblPrEx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A80C4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CABBBD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t xml:space="preserve"> Попова Софья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12803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6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8D993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Чигашетская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FB81D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24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716F6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75</w:t>
            </w:r>
          </w:p>
        </w:tc>
      </w:tr>
      <w:tr w:rsidR="00E777C7" w14:paraId="195018D6" w14:textId="77777777">
        <w:tblPrEx>
          <w:tblCellMar>
            <w:top w:w="0" w:type="dxa"/>
            <w:bottom w:w="0" w:type="dxa"/>
          </w:tblCellMar>
        </w:tblPrEx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A0FE2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60118B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t xml:space="preserve"> Харина Любовь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DBD11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7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AF82A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Чигашетская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F2591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39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1225C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65</w:t>
            </w:r>
          </w:p>
        </w:tc>
      </w:tr>
      <w:tr w:rsidR="00E777C7" w14:paraId="5AC4F4C2" w14:textId="77777777">
        <w:tblPrEx>
          <w:tblCellMar>
            <w:top w:w="0" w:type="dxa"/>
            <w:bottom w:w="0" w:type="dxa"/>
          </w:tblCellMar>
        </w:tblPrEx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5957F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D4F51E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t xml:space="preserve"> </w:t>
            </w:r>
            <w:proofErr w:type="spellStart"/>
            <w:r>
              <w:t>Крестьянникова</w:t>
            </w:r>
            <w:proofErr w:type="spellEnd"/>
            <w:r>
              <w:t xml:space="preserve"> Анастасия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C3A6A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8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9EF65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Чигашетская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ООШ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1A4F9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31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2AF89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52</w:t>
            </w:r>
          </w:p>
        </w:tc>
      </w:tr>
      <w:tr w:rsidR="00E777C7" w14:paraId="6892C67E" w14:textId="77777777">
        <w:tblPrEx>
          <w:tblCellMar>
            <w:top w:w="0" w:type="dxa"/>
            <w:bottom w:w="0" w:type="dxa"/>
          </w:tblCellMar>
        </w:tblPrEx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E9616" w14:textId="77777777" w:rsidR="00E777C7" w:rsidRDefault="00000000">
            <w:pPr>
              <w:pStyle w:val="Standard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009B23" w14:textId="77777777" w:rsidR="00E777C7" w:rsidRDefault="00000000">
            <w:pPr>
              <w:pStyle w:val="Standard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Ануфриев Иоанн</w:t>
            </w: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C830D" w14:textId="77777777" w:rsidR="00E777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C74F3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proofErr w:type="spellStart"/>
            <w:r>
              <w:t>Чигашетская</w:t>
            </w:r>
            <w:proofErr w:type="spellEnd"/>
            <w:r>
              <w:t xml:space="preserve"> ООШ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F3F0D" w14:textId="77777777" w:rsidR="00E777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DF71" w14:textId="77777777" w:rsidR="00E777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</w:tr>
      <w:tr w:rsidR="00E777C7" w14:paraId="147DAC26" w14:textId="77777777">
        <w:tblPrEx>
          <w:tblCellMar>
            <w:top w:w="0" w:type="dxa"/>
            <w:bottom w:w="0" w:type="dxa"/>
          </w:tblCellMar>
        </w:tblPrEx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5C4CF" w14:textId="77777777" w:rsidR="00E777C7" w:rsidRDefault="00000000">
            <w:pPr>
              <w:pStyle w:val="Standard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EC2EC3" w14:textId="77777777" w:rsidR="00E777C7" w:rsidRDefault="00000000">
            <w:pPr>
              <w:pStyle w:val="Standard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Мартюшев Даниил</w:t>
            </w: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AC874" w14:textId="77777777" w:rsidR="00E777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7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8ED46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proofErr w:type="spellStart"/>
            <w:r>
              <w:t>Чигашетская</w:t>
            </w:r>
            <w:proofErr w:type="spellEnd"/>
            <w:r>
              <w:t xml:space="preserve"> ООШ</w:t>
            </w:r>
          </w:p>
        </w:tc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355D2" w14:textId="77777777" w:rsidR="00E777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02665" w14:textId="77777777" w:rsidR="00E777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</w:tr>
    </w:tbl>
    <w:p w14:paraId="3441F985" w14:textId="77777777" w:rsidR="00E777C7" w:rsidRDefault="00E777C7">
      <w:pPr>
        <w:pStyle w:val="Standard"/>
        <w:ind w:left="360"/>
        <w:rPr>
          <w:rFonts w:ascii="Times New Roman" w:eastAsia="Times New Roman" w:hAnsi="Times New Roman" w:cs="Times New Roman"/>
          <w:lang w:eastAsia="ru-RU"/>
        </w:rPr>
      </w:pPr>
    </w:p>
    <w:p w14:paraId="620E3EFD" w14:textId="77777777" w:rsidR="00E777C7" w:rsidRDefault="00000000">
      <w:pPr>
        <w:pStyle w:val="Standard"/>
        <w:ind w:left="360"/>
        <w:rPr>
          <w:rFonts w:hint="eastAsia"/>
        </w:rPr>
      </w:pPr>
      <w:r>
        <w:rPr>
          <w:rFonts w:ascii="Times New Roman" w:eastAsia="Times New Roman" w:hAnsi="Times New Roman" w:cs="Times New Roman"/>
          <w:lang w:eastAsia="ru-RU"/>
        </w:rPr>
        <w:t>1.Сотникова Валентина Михайловна______________________</w:t>
      </w:r>
    </w:p>
    <w:p w14:paraId="57936609" w14:textId="77777777" w:rsidR="00E777C7" w:rsidRDefault="00000000">
      <w:pPr>
        <w:pStyle w:val="Standard"/>
        <w:ind w:left="360"/>
        <w:rPr>
          <w:rFonts w:hint="eastAsia"/>
        </w:rPr>
      </w:pPr>
      <w:r>
        <w:rPr>
          <w:rFonts w:ascii="Times New Roman" w:eastAsia="Times New Roman" w:hAnsi="Times New Roman" w:cs="Times New Roman"/>
          <w:lang w:eastAsia="ru-RU"/>
        </w:rPr>
        <w:t>2.Банькова Марина Трофимовна__________________________</w:t>
      </w:r>
    </w:p>
    <w:p w14:paraId="4CBE3BA3" w14:textId="77777777" w:rsidR="00E777C7" w:rsidRDefault="00000000">
      <w:pPr>
        <w:pStyle w:val="Standard"/>
        <w:ind w:left="360"/>
        <w:rPr>
          <w:rFonts w:hint="eastAsia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3.Ануфриева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Меланья  Алексеевна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________________________</w:t>
      </w:r>
    </w:p>
    <w:p w14:paraId="3902CA49" w14:textId="77777777" w:rsidR="00E777C7" w:rsidRDefault="00E777C7">
      <w:pPr>
        <w:pStyle w:val="Standard"/>
        <w:ind w:left="360"/>
        <w:rPr>
          <w:rFonts w:ascii="Times New Roman" w:eastAsia="Times New Roman" w:hAnsi="Times New Roman" w:cs="Times New Roman"/>
          <w:lang w:eastAsia="ru-RU"/>
        </w:rPr>
      </w:pPr>
    </w:p>
    <w:p w14:paraId="3B1725D7" w14:textId="77777777" w:rsidR="00E777C7" w:rsidRDefault="00000000">
      <w:pPr>
        <w:pStyle w:val="Standard"/>
        <w:rPr>
          <w:rFonts w:hint="eastAsia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Завуч  школы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О.Г.Заремба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______________________________</w:t>
      </w:r>
    </w:p>
    <w:p w14:paraId="02138259" w14:textId="77777777" w:rsidR="00E777C7" w:rsidRDefault="00E777C7">
      <w:pPr>
        <w:pStyle w:val="Standard"/>
        <w:rPr>
          <w:rFonts w:hint="eastAsia"/>
        </w:rPr>
      </w:pPr>
    </w:p>
    <w:p w14:paraId="417C509F" w14:textId="77777777" w:rsidR="00E777C7" w:rsidRDefault="00E777C7">
      <w:pPr>
        <w:pStyle w:val="Standard"/>
        <w:rPr>
          <w:rFonts w:hint="eastAsia"/>
        </w:rPr>
      </w:pPr>
    </w:p>
    <w:p w14:paraId="592DB7C2" w14:textId="77777777" w:rsidR="00E777C7" w:rsidRDefault="00E777C7">
      <w:pPr>
        <w:pStyle w:val="Standard"/>
        <w:rPr>
          <w:rFonts w:hint="eastAsia"/>
        </w:rPr>
      </w:pPr>
    </w:p>
    <w:p w14:paraId="49EF6FB5" w14:textId="77777777" w:rsidR="00E777C7" w:rsidRDefault="00E777C7">
      <w:pPr>
        <w:pStyle w:val="Standard"/>
        <w:rPr>
          <w:rFonts w:hint="eastAsia"/>
        </w:rPr>
      </w:pPr>
    </w:p>
    <w:p w14:paraId="019D519E" w14:textId="77777777" w:rsidR="00E777C7" w:rsidRDefault="00E777C7">
      <w:pPr>
        <w:pStyle w:val="Standard"/>
        <w:rPr>
          <w:rFonts w:hint="eastAsia"/>
        </w:rPr>
      </w:pPr>
    </w:p>
    <w:p w14:paraId="0B50CC3B" w14:textId="77777777" w:rsidR="00E777C7" w:rsidRDefault="00E777C7">
      <w:pPr>
        <w:pStyle w:val="Standard"/>
        <w:rPr>
          <w:rFonts w:hint="eastAsia"/>
        </w:rPr>
      </w:pPr>
    </w:p>
    <w:p w14:paraId="35B79EE5" w14:textId="77777777" w:rsidR="00E777C7" w:rsidRDefault="00E777C7">
      <w:pPr>
        <w:pStyle w:val="Standard"/>
        <w:rPr>
          <w:rFonts w:hint="eastAsia"/>
        </w:rPr>
      </w:pPr>
    </w:p>
    <w:p w14:paraId="605783A7" w14:textId="77777777" w:rsidR="00E777C7" w:rsidRDefault="00E777C7">
      <w:pPr>
        <w:pStyle w:val="Standard"/>
        <w:rPr>
          <w:rFonts w:hint="eastAsia"/>
        </w:rPr>
      </w:pPr>
    </w:p>
    <w:p w14:paraId="186298B4" w14:textId="77777777" w:rsidR="00E777C7" w:rsidRDefault="00E777C7">
      <w:pPr>
        <w:pStyle w:val="Standard"/>
        <w:rPr>
          <w:rFonts w:hint="eastAsia"/>
        </w:rPr>
      </w:pPr>
    </w:p>
    <w:p w14:paraId="1988EE9C" w14:textId="77777777" w:rsidR="00E777C7" w:rsidRDefault="00E777C7">
      <w:pPr>
        <w:pStyle w:val="Standard"/>
        <w:jc w:val="center"/>
        <w:rPr>
          <w:rFonts w:hint="eastAsia"/>
        </w:rPr>
      </w:pPr>
    </w:p>
    <w:p w14:paraId="35369982" w14:textId="77777777" w:rsidR="00E777C7" w:rsidRDefault="00E777C7">
      <w:pPr>
        <w:pStyle w:val="Standard"/>
        <w:jc w:val="center"/>
        <w:rPr>
          <w:rFonts w:hint="eastAsia"/>
        </w:rPr>
      </w:pPr>
    </w:p>
    <w:p w14:paraId="0AABEAF8" w14:textId="77777777" w:rsidR="00E777C7" w:rsidRDefault="00E777C7">
      <w:pPr>
        <w:pStyle w:val="Standard"/>
        <w:jc w:val="center"/>
        <w:rPr>
          <w:rFonts w:hint="eastAsia"/>
        </w:rPr>
      </w:pPr>
    </w:p>
    <w:p w14:paraId="0061DE4D" w14:textId="77777777" w:rsidR="00E777C7" w:rsidRDefault="00E777C7">
      <w:pPr>
        <w:pStyle w:val="Standard"/>
        <w:jc w:val="center"/>
        <w:rPr>
          <w:rFonts w:hint="eastAsia"/>
        </w:rPr>
      </w:pPr>
    </w:p>
    <w:p w14:paraId="4599D7E9" w14:textId="77777777" w:rsidR="00E777C7" w:rsidRDefault="00E777C7">
      <w:pPr>
        <w:pStyle w:val="Standard"/>
        <w:jc w:val="center"/>
        <w:rPr>
          <w:rFonts w:ascii="Times New Roman" w:eastAsia="Calibri" w:hAnsi="Times New Roman" w:cs="Times New Roman"/>
          <w:b/>
          <w:bCs/>
        </w:rPr>
      </w:pPr>
    </w:p>
    <w:p w14:paraId="39FCD85E" w14:textId="77777777" w:rsidR="00E777C7" w:rsidRDefault="00E777C7">
      <w:pPr>
        <w:pStyle w:val="Standard"/>
        <w:jc w:val="center"/>
        <w:rPr>
          <w:rFonts w:ascii="Times New Roman" w:eastAsia="Calibri" w:hAnsi="Times New Roman" w:cs="Times New Roman"/>
          <w:b/>
          <w:bCs/>
        </w:rPr>
      </w:pPr>
    </w:p>
    <w:p w14:paraId="34056464" w14:textId="77777777" w:rsidR="00E777C7" w:rsidRDefault="00E777C7">
      <w:pPr>
        <w:pStyle w:val="Standard"/>
        <w:jc w:val="center"/>
        <w:rPr>
          <w:rFonts w:ascii="Times New Roman" w:eastAsia="Calibri" w:hAnsi="Times New Roman" w:cs="Times New Roman"/>
          <w:b/>
          <w:bCs/>
        </w:rPr>
      </w:pPr>
    </w:p>
    <w:p w14:paraId="4DE92CCA" w14:textId="77777777" w:rsidR="00E777C7" w:rsidRDefault="00000000">
      <w:pPr>
        <w:pStyle w:val="Standard"/>
        <w:jc w:val="center"/>
        <w:rPr>
          <w:rFonts w:hint="eastAsia"/>
        </w:rPr>
      </w:pPr>
      <w:r>
        <w:rPr>
          <w:rFonts w:ascii="Times New Roman" w:eastAsia="Calibri" w:hAnsi="Times New Roman" w:cs="Times New Roman"/>
          <w:b/>
          <w:bCs/>
        </w:rPr>
        <w:t xml:space="preserve">Образовательная </w:t>
      </w:r>
      <w:proofErr w:type="gramStart"/>
      <w:r>
        <w:rPr>
          <w:rFonts w:ascii="Times New Roman" w:eastAsia="Calibri" w:hAnsi="Times New Roman" w:cs="Times New Roman"/>
          <w:b/>
          <w:bCs/>
        </w:rPr>
        <w:t xml:space="preserve">организация:  </w:t>
      </w:r>
      <w:proofErr w:type="spellStart"/>
      <w:r>
        <w:rPr>
          <w:rFonts w:ascii="Times New Roman" w:eastAsia="Calibri" w:hAnsi="Times New Roman" w:cs="Times New Roman"/>
          <w:b/>
          <w:bCs/>
        </w:rPr>
        <w:t>Чигашетская</w:t>
      </w:r>
      <w:proofErr w:type="spellEnd"/>
      <w:proofErr w:type="gramEnd"/>
      <w:r>
        <w:rPr>
          <w:rFonts w:ascii="Times New Roman" w:eastAsia="Calibri" w:hAnsi="Times New Roman" w:cs="Times New Roman"/>
          <w:b/>
          <w:bCs/>
        </w:rPr>
        <w:t xml:space="preserve"> ООШ</w:t>
      </w:r>
    </w:p>
    <w:p w14:paraId="056820C5" w14:textId="77777777" w:rsidR="00E777C7" w:rsidRDefault="00000000">
      <w:pPr>
        <w:pStyle w:val="Standard"/>
        <w:jc w:val="center"/>
        <w:rPr>
          <w:rFonts w:hint="eastAsia"/>
        </w:rPr>
      </w:pPr>
      <w:r>
        <w:rPr>
          <w:rFonts w:ascii="Times New Roman" w:eastAsia="Calibri" w:hAnsi="Times New Roman" w:cs="Times New Roman"/>
          <w:b/>
          <w:bCs/>
        </w:rPr>
        <w:t xml:space="preserve">  филиал МКОУ Почетской СОШ</w:t>
      </w:r>
    </w:p>
    <w:p w14:paraId="06BDE1D0" w14:textId="77777777" w:rsidR="00E777C7" w:rsidRDefault="00000000">
      <w:pPr>
        <w:pStyle w:val="Standard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Общий рейтинг участников школьного этапа Всероссийской олимпиады школьников по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истории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– 2024 – 2025уч.год</w:t>
      </w:r>
    </w:p>
    <w:p w14:paraId="3D8C9D8A" w14:textId="77777777" w:rsidR="00E777C7" w:rsidRDefault="00E777C7">
      <w:pPr>
        <w:pStyle w:val="Standard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314" w:type="dxa"/>
        <w:tblInd w:w="-8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4458"/>
        <w:gridCol w:w="1532"/>
        <w:gridCol w:w="1458"/>
        <w:gridCol w:w="2016"/>
      </w:tblGrid>
      <w:tr w:rsidR="00E777C7" w14:paraId="14276877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47AB8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4B88A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Ф.И. учащихся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85BDA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88C3D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Всего баллов/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max </w:t>
            </w:r>
            <w:r>
              <w:rPr>
                <w:rFonts w:ascii="Times New Roman" w:eastAsia="Times New Roman" w:hAnsi="Times New Roman" w:cs="Times New Roman"/>
                <w:b/>
              </w:rPr>
              <w:t>балл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8FC64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% выполнения</w:t>
            </w:r>
          </w:p>
        </w:tc>
      </w:tr>
      <w:tr w:rsidR="00E777C7" w14:paraId="4C4DC0AD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F526E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6A1E75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t xml:space="preserve"> Попова Софья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F0F7A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6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16BCC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24</w:t>
            </w:r>
            <w:r>
              <w:rPr>
                <w:rFonts w:ascii="Times New Roman" w:eastAsia="Times New Roman" w:hAnsi="Times New Roman" w:cs="Times New Roman"/>
                <w:b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32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16A74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75</w:t>
            </w:r>
          </w:p>
        </w:tc>
      </w:tr>
      <w:tr w:rsidR="00E777C7" w14:paraId="50188B51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59333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4CEA03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t xml:space="preserve"> Харина Мария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A50CD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7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AAEE6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39/60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49302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65</w:t>
            </w:r>
          </w:p>
        </w:tc>
      </w:tr>
      <w:tr w:rsidR="00E777C7" w14:paraId="1D2526C6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5893A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8E5800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t xml:space="preserve"> </w:t>
            </w:r>
            <w:proofErr w:type="spellStart"/>
            <w:r>
              <w:t>Крестьянникова</w:t>
            </w:r>
            <w:proofErr w:type="spellEnd"/>
            <w:r>
              <w:t xml:space="preserve"> Анастасия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2E15A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8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BFC02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31/60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FA90D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52</w:t>
            </w:r>
          </w:p>
        </w:tc>
      </w:tr>
      <w:tr w:rsidR="00E777C7" w14:paraId="00DDC912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D459C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7436AE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Ануфриев Иоанн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29637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99021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31/63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AF4CA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49</w:t>
            </w:r>
          </w:p>
        </w:tc>
      </w:tr>
      <w:tr w:rsidR="00E777C7" w14:paraId="41A4E3F5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7694A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0F2D1A" w14:textId="77777777" w:rsidR="00E777C7" w:rsidRDefault="00000000">
            <w:pPr>
              <w:pStyle w:val="Standard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Мартюшев Даниил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20EFF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60A3A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34/63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338C0" w14:textId="77777777" w:rsidR="00E777C7" w:rsidRDefault="00000000">
            <w:pPr>
              <w:pStyle w:val="Standard"/>
              <w:jc w:val="center"/>
              <w:rPr>
                <w:rFonts w:hint="eastAsia"/>
              </w:rPr>
            </w:pPr>
            <w:r>
              <w:t>54</w:t>
            </w:r>
          </w:p>
        </w:tc>
      </w:tr>
    </w:tbl>
    <w:p w14:paraId="6DCA0F69" w14:textId="77777777" w:rsidR="00E777C7" w:rsidRDefault="00E777C7">
      <w:pPr>
        <w:pStyle w:val="Standard"/>
        <w:rPr>
          <w:rFonts w:ascii="Times New Roman" w:eastAsia="Times New Roman" w:hAnsi="Times New Roman" w:cs="Times New Roman"/>
          <w:b/>
          <w:lang w:eastAsia="ru-RU"/>
        </w:rPr>
      </w:pPr>
    </w:p>
    <w:p w14:paraId="7BBE0E13" w14:textId="77777777" w:rsidR="00E777C7" w:rsidRDefault="00000000">
      <w:pPr>
        <w:pStyle w:val="Standard"/>
        <w:rPr>
          <w:rFonts w:hint="eastAsia"/>
        </w:rPr>
      </w:pPr>
      <w:r>
        <w:rPr>
          <w:rFonts w:ascii="Times New Roman" w:eastAsia="Times New Roman" w:hAnsi="Times New Roman" w:cs="Times New Roman"/>
          <w:b/>
          <w:lang w:eastAsia="ru-RU"/>
        </w:rPr>
        <w:t>Члены жюри:</w:t>
      </w:r>
    </w:p>
    <w:p w14:paraId="452EF480" w14:textId="77777777" w:rsidR="00E777C7" w:rsidRDefault="00E777C7">
      <w:pPr>
        <w:pStyle w:val="Standard"/>
        <w:ind w:left="360"/>
        <w:rPr>
          <w:rFonts w:ascii="Times New Roman" w:eastAsia="Times New Roman" w:hAnsi="Times New Roman" w:cs="Times New Roman"/>
          <w:lang w:eastAsia="ru-RU"/>
        </w:rPr>
      </w:pPr>
    </w:p>
    <w:p w14:paraId="3566A73F" w14:textId="77777777" w:rsidR="00E777C7" w:rsidRDefault="00000000">
      <w:pPr>
        <w:pStyle w:val="Standard"/>
        <w:ind w:left="360"/>
        <w:rPr>
          <w:rFonts w:hint="eastAsia"/>
        </w:rPr>
      </w:pPr>
      <w:r>
        <w:rPr>
          <w:rFonts w:ascii="Times New Roman" w:eastAsia="Times New Roman" w:hAnsi="Times New Roman" w:cs="Times New Roman"/>
          <w:lang w:eastAsia="ru-RU"/>
        </w:rPr>
        <w:t>1.Сотникова Валентина Михайловна______________________</w:t>
      </w:r>
    </w:p>
    <w:p w14:paraId="3E2AE012" w14:textId="77777777" w:rsidR="00E777C7" w:rsidRDefault="00000000">
      <w:pPr>
        <w:pStyle w:val="Standard"/>
        <w:ind w:left="360"/>
        <w:rPr>
          <w:rFonts w:hint="eastAsia"/>
        </w:rPr>
      </w:pPr>
      <w:r>
        <w:rPr>
          <w:rFonts w:ascii="Times New Roman" w:eastAsia="Times New Roman" w:hAnsi="Times New Roman" w:cs="Times New Roman"/>
          <w:lang w:eastAsia="ru-RU"/>
        </w:rPr>
        <w:t>2.Банькова Марина Трофимовна__________________________</w:t>
      </w:r>
    </w:p>
    <w:p w14:paraId="0DE2F79F" w14:textId="77777777" w:rsidR="00E777C7" w:rsidRDefault="00000000">
      <w:pPr>
        <w:pStyle w:val="Standard"/>
        <w:ind w:left="360"/>
        <w:rPr>
          <w:rFonts w:hint="eastAsia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3.Ануфриева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Меланья  Алексеевна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________________________</w:t>
      </w:r>
    </w:p>
    <w:p w14:paraId="57424383" w14:textId="77777777" w:rsidR="00E777C7" w:rsidRDefault="00E777C7">
      <w:pPr>
        <w:pStyle w:val="Standard"/>
        <w:ind w:left="360"/>
        <w:rPr>
          <w:rFonts w:ascii="Times New Roman" w:eastAsia="Times New Roman" w:hAnsi="Times New Roman" w:cs="Times New Roman"/>
          <w:lang w:eastAsia="ru-RU"/>
        </w:rPr>
      </w:pPr>
    </w:p>
    <w:p w14:paraId="2424CDA3" w14:textId="77777777" w:rsidR="00E777C7" w:rsidRDefault="00000000">
      <w:pPr>
        <w:pStyle w:val="Standard"/>
        <w:rPr>
          <w:rFonts w:hint="eastAsia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Завуч  школы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О.Г.Заремба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______________________________</w:t>
      </w:r>
    </w:p>
    <w:p w14:paraId="32F19FE9" w14:textId="77777777" w:rsidR="00E777C7" w:rsidRDefault="00E777C7">
      <w:pPr>
        <w:pStyle w:val="Standard"/>
        <w:rPr>
          <w:rFonts w:hint="eastAsia"/>
        </w:rPr>
      </w:pPr>
    </w:p>
    <w:p w14:paraId="7A90823C" w14:textId="77777777" w:rsidR="00E777C7" w:rsidRDefault="00E777C7">
      <w:pPr>
        <w:pStyle w:val="Standard"/>
        <w:rPr>
          <w:rFonts w:hint="eastAsia"/>
        </w:rPr>
      </w:pPr>
    </w:p>
    <w:p w14:paraId="14E13AC6" w14:textId="77777777" w:rsidR="00E777C7" w:rsidRDefault="00E777C7">
      <w:pPr>
        <w:pStyle w:val="Standard"/>
        <w:rPr>
          <w:rFonts w:hint="eastAsia"/>
        </w:rPr>
      </w:pPr>
    </w:p>
    <w:p w14:paraId="1F9884E4" w14:textId="77777777" w:rsidR="00E777C7" w:rsidRDefault="00E777C7">
      <w:pPr>
        <w:pStyle w:val="Standard"/>
        <w:rPr>
          <w:rFonts w:hint="eastAsia"/>
        </w:rPr>
      </w:pPr>
    </w:p>
    <w:p w14:paraId="392ED2D4" w14:textId="77777777" w:rsidR="00E777C7" w:rsidRDefault="00E777C7">
      <w:pPr>
        <w:pStyle w:val="Standard"/>
        <w:rPr>
          <w:rFonts w:hint="eastAsia"/>
        </w:rPr>
      </w:pPr>
    </w:p>
    <w:sectPr w:rsidR="00E777C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EE6CE" w14:textId="77777777" w:rsidR="00D33EBF" w:rsidRDefault="00D33EBF">
      <w:pPr>
        <w:rPr>
          <w:rFonts w:hint="eastAsia"/>
        </w:rPr>
      </w:pPr>
      <w:r>
        <w:separator/>
      </w:r>
    </w:p>
  </w:endnote>
  <w:endnote w:type="continuationSeparator" w:id="0">
    <w:p w14:paraId="62A2CDFF" w14:textId="77777777" w:rsidR="00D33EBF" w:rsidRDefault="00D33EB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AEF46" w14:textId="77777777" w:rsidR="00D33EBF" w:rsidRDefault="00D33EBF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02ACC39" w14:textId="77777777" w:rsidR="00D33EBF" w:rsidRDefault="00D33EB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77C7"/>
    <w:rsid w:val="00243CF4"/>
    <w:rsid w:val="00D33EBF"/>
    <w:rsid w:val="00E12A12"/>
    <w:rsid w:val="00E7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1398"/>
  <w15:docId w15:val="{5477AA54-2585-465E-8753-B4E81BC6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Лизинская</cp:lastModifiedBy>
  <cp:revision>2</cp:revision>
  <dcterms:created xsi:type="dcterms:W3CDTF">2024-09-29T09:31:00Z</dcterms:created>
  <dcterms:modified xsi:type="dcterms:W3CDTF">2024-09-29T09:31:00Z</dcterms:modified>
</cp:coreProperties>
</file>